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DB79" w14:textId="70BE151F" w:rsidR="000F3DAC" w:rsidRPr="003D77B8" w:rsidRDefault="00F63D93" w:rsidP="00634285">
      <w:pPr>
        <w:spacing w:line="0" w:lineRule="atLeast"/>
        <w:jc w:val="both"/>
        <w:rPr>
          <w:rFonts w:asciiTheme="minorHAnsi" w:eastAsia="Trebuchet MS" w:hAnsiTheme="minorHAnsi" w:cstheme="minorHAnsi"/>
          <w:noProof/>
          <w:color w:val="231F20"/>
          <w:sz w:val="22"/>
          <w:szCs w:val="22"/>
        </w:rPr>
      </w:pPr>
      <w:r w:rsidRPr="003D77B8">
        <w:rPr>
          <w:rFonts w:asciiTheme="minorHAnsi" w:eastAsia="Trebuchet MS" w:hAnsiTheme="minorHAnsi" w:cstheme="minorHAnsi"/>
          <w:noProof/>
          <w:color w:val="231F20"/>
          <w:sz w:val="22"/>
          <w:szCs w:val="22"/>
        </w:rPr>
        <w:drawing>
          <wp:anchor distT="0" distB="0" distL="114300" distR="114300" simplePos="0" relativeHeight="251661824" behindDoc="1" locked="0" layoutInCell="1" allowOverlap="1" wp14:anchorId="48170238" wp14:editId="79B649A7">
            <wp:simplePos x="0" y="0"/>
            <wp:positionH relativeFrom="column">
              <wp:posOffset>-874395</wp:posOffset>
            </wp:positionH>
            <wp:positionV relativeFrom="paragraph">
              <wp:posOffset>-730462</wp:posOffset>
            </wp:positionV>
            <wp:extent cx="7550034" cy="2198370"/>
            <wp:effectExtent l="0" t="0" r="0" b="0"/>
            <wp:wrapNone/>
            <wp:docPr id="6" name="Imagine 6" descr="C:\Users\acdum\AppData\Local\Microsoft\Windows\INetCache\Content.Word\Comunicat de Presa fundal sigla gov mijl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dum\AppData\Local\Microsoft\Windows\INetCache\Content.Word\Comunicat de Presa fundal sigla gov mijlo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407"/>
                    <a:stretch/>
                  </pic:blipFill>
                  <pic:spPr bwMode="auto">
                    <a:xfrm>
                      <a:off x="0" y="0"/>
                      <a:ext cx="7550034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D7D4E" w14:textId="25CAD0EF" w:rsidR="002C1977" w:rsidRPr="003D77B8" w:rsidRDefault="00620682" w:rsidP="00634285">
      <w:pPr>
        <w:spacing w:line="0" w:lineRule="atLeast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3D77B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0800" behindDoc="1" locked="0" layoutInCell="1" allowOverlap="1" wp14:anchorId="2E8129A0" wp14:editId="2C26AF60">
            <wp:simplePos x="0" y="0"/>
            <wp:positionH relativeFrom="margin">
              <wp:posOffset>3529420</wp:posOffset>
            </wp:positionH>
            <wp:positionV relativeFrom="paragraph">
              <wp:posOffset>-496570</wp:posOffset>
            </wp:positionV>
            <wp:extent cx="695874" cy="652582"/>
            <wp:effectExtent l="0" t="0" r="9525" b="0"/>
            <wp:wrapNone/>
            <wp:docPr id="4" name="Imagine 4" descr="C:\Users\acdum\AppData\Local\Microsoft\Windows\INetCache\Content.Word\INTRODUCETI SIGLA PRO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dum\AppData\Local\Microsoft\Windows\INetCache\Content.Word\INTRODUCETI SIGLA PROGRA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74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D1D0F" w14:textId="77777777" w:rsidR="00634285" w:rsidRPr="003D77B8" w:rsidRDefault="002C1977" w:rsidP="00634285">
      <w:pPr>
        <w:spacing w:line="0" w:lineRule="atLeast"/>
        <w:jc w:val="both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  <w:r w:rsidRPr="003D77B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4655" behindDoc="1" locked="0" layoutInCell="1" allowOverlap="1" wp14:anchorId="6322BDF4" wp14:editId="46DE2FCD">
            <wp:simplePos x="0" y="0"/>
            <wp:positionH relativeFrom="page">
              <wp:align>left</wp:align>
            </wp:positionH>
            <wp:positionV relativeFrom="paragraph">
              <wp:posOffset>-945515</wp:posOffset>
            </wp:positionV>
            <wp:extent cx="7623810" cy="1915795"/>
            <wp:effectExtent l="0" t="0" r="0" b="8255"/>
            <wp:wrapNone/>
            <wp:docPr id="9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4"/>
                    <a:stretch/>
                  </pic:blipFill>
                  <pic:spPr bwMode="auto">
                    <a:xfrm>
                      <a:off x="0" y="0"/>
                      <a:ext cx="7623810" cy="191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4E6" w:rsidRPr="003D77B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776" behindDoc="1" locked="0" layoutInCell="1" allowOverlap="1" wp14:anchorId="54DCB678" wp14:editId="3251021F">
            <wp:simplePos x="0" y="0"/>
            <wp:positionH relativeFrom="column">
              <wp:posOffset>1910715</wp:posOffset>
            </wp:positionH>
            <wp:positionV relativeFrom="paragraph">
              <wp:posOffset>-648335</wp:posOffset>
            </wp:positionV>
            <wp:extent cx="624840" cy="624840"/>
            <wp:effectExtent l="0" t="0" r="0" b="0"/>
            <wp:wrapNone/>
            <wp:docPr id="11" name="Imagine 3" descr="C:\Users\acdum\AppData\Local\Microsoft\Windows\INetCache\Content.Word\sigla_guv_coroana_albast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C:\Users\acdum\AppData\Local\Microsoft\Windows\INetCache\Content.Word\sigla_guv_coroana_albastru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80AEE0" w14:textId="77777777" w:rsidR="00634285" w:rsidRPr="003D77B8" w:rsidRDefault="00634285" w:rsidP="00634285">
      <w:pPr>
        <w:spacing w:line="0" w:lineRule="atLeast"/>
        <w:jc w:val="both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</w:p>
    <w:p w14:paraId="6EB55E54" w14:textId="77777777" w:rsidR="00634285" w:rsidRPr="003D77B8" w:rsidRDefault="00634285" w:rsidP="00634285">
      <w:pPr>
        <w:spacing w:line="0" w:lineRule="atLeast"/>
        <w:jc w:val="both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</w:p>
    <w:sdt>
      <w:sdtPr>
        <w:rPr>
          <w:rFonts w:asciiTheme="minorHAnsi" w:eastAsia="Trebuchet MS" w:hAnsiTheme="minorHAnsi" w:cstheme="minorHAnsi"/>
          <w:b/>
          <w:color w:val="141F25"/>
          <w:sz w:val="22"/>
          <w:szCs w:val="22"/>
        </w:rPr>
        <w:id w:val="851301301"/>
        <w:placeholder>
          <w:docPart w:val="9E672E7E476C4F9D9169071BF1DFE74C"/>
        </w:placeholder>
        <w:text/>
      </w:sdtPr>
      <w:sdtContent>
        <w:p w14:paraId="3EF0A5CA" w14:textId="325FBC5D" w:rsidR="00634285" w:rsidRPr="003D77B8" w:rsidRDefault="00D075B2" w:rsidP="00D71282">
          <w:pPr>
            <w:spacing w:line="0" w:lineRule="atLeast"/>
            <w:jc w:val="right"/>
            <w:rPr>
              <w:rFonts w:asciiTheme="minorHAnsi" w:eastAsia="Trebuchet MS" w:hAnsiTheme="minorHAnsi" w:cstheme="minorHAnsi"/>
              <w:b/>
              <w:color w:val="141F25"/>
              <w:sz w:val="22"/>
              <w:szCs w:val="22"/>
            </w:rPr>
          </w:pPr>
          <w:r>
            <w:rPr>
              <w:rFonts w:asciiTheme="minorHAnsi" w:eastAsia="Trebuchet MS" w:hAnsiTheme="minorHAnsi" w:cstheme="minorHAnsi"/>
              <w:b/>
              <w:color w:val="141F25"/>
              <w:sz w:val="22"/>
              <w:szCs w:val="22"/>
            </w:rPr>
            <w:t>Noiembrie</w:t>
          </w:r>
          <w:r w:rsidR="00D71282" w:rsidRPr="003D77B8">
            <w:rPr>
              <w:rFonts w:asciiTheme="minorHAnsi" w:eastAsia="Trebuchet MS" w:hAnsiTheme="minorHAnsi" w:cstheme="minorHAnsi"/>
              <w:b/>
              <w:color w:val="141F25"/>
              <w:sz w:val="22"/>
              <w:szCs w:val="22"/>
            </w:rPr>
            <w:t xml:space="preserve"> 2021</w:t>
          </w:r>
        </w:p>
      </w:sdtContent>
    </w:sdt>
    <w:p w14:paraId="3115182A" w14:textId="77777777" w:rsidR="00634285" w:rsidRPr="003D77B8" w:rsidRDefault="00634285" w:rsidP="00634285">
      <w:pPr>
        <w:spacing w:line="0" w:lineRule="atLeast"/>
        <w:ind w:left="4540"/>
        <w:jc w:val="right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</w:p>
    <w:p w14:paraId="4800AEB9" w14:textId="77777777" w:rsidR="00CF18A3" w:rsidRPr="008504B8" w:rsidRDefault="00D71282" w:rsidP="00D71282">
      <w:pPr>
        <w:pStyle w:val="Heading4"/>
        <w:jc w:val="center"/>
        <w:rPr>
          <w:rStyle w:val="Heading3"/>
          <w:rFonts w:asciiTheme="minorHAnsi" w:hAnsiTheme="minorHAnsi" w:cstheme="minorHAnsi"/>
          <w:b/>
          <w:sz w:val="32"/>
          <w:szCs w:val="32"/>
        </w:rPr>
      </w:pPr>
      <w:r w:rsidRPr="008504B8">
        <w:rPr>
          <w:rStyle w:val="Heading3"/>
          <w:rFonts w:asciiTheme="minorHAnsi" w:hAnsiTheme="minorHAnsi" w:cstheme="minorHAnsi"/>
          <w:b/>
          <w:sz w:val="32"/>
          <w:szCs w:val="32"/>
        </w:rPr>
        <w:t>Lansarea proiectului</w:t>
      </w:r>
    </w:p>
    <w:p w14:paraId="5B65AE78" w14:textId="77777777" w:rsidR="00CF18A3" w:rsidRDefault="00CF18A3" w:rsidP="00D71282">
      <w:pPr>
        <w:pStyle w:val="Heading4"/>
        <w:jc w:val="center"/>
        <w:rPr>
          <w:rStyle w:val="Heading3"/>
          <w:rFonts w:asciiTheme="minorHAnsi" w:hAnsiTheme="minorHAnsi" w:cstheme="minorHAnsi"/>
          <w:b/>
          <w:sz w:val="22"/>
          <w:szCs w:val="22"/>
        </w:rPr>
      </w:pPr>
    </w:p>
    <w:p w14:paraId="7A4273A6" w14:textId="751F22C2" w:rsidR="00D71282" w:rsidRPr="008504B8" w:rsidRDefault="00802259" w:rsidP="00802259">
      <w:pPr>
        <w:pStyle w:val="Heading4"/>
        <w:jc w:val="center"/>
        <w:rPr>
          <w:rStyle w:val="Heading3"/>
          <w:rFonts w:asciiTheme="minorHAnsi" w:hAnsiTheme="minorHAnsi" w:cstheme="minorHAnsi"/>
          <w:b/>
          <w:sz w:val="28"/>
          <w:szCs w:val="28"/>
        </w:rPr>
      </w:pP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> 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>I</w:t>
      </w: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>mbunata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>t</w:t>
      </w: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 xml:space="preserve">irea </w:t>
      </w:r>
      <w:r w:rsidR="00D075B2">
        <w:rPr>
          <w:rStyle w:val="Heading3"/>
          <w:rFonts w:asciiTheme="minorHAnsi" w:hAnsiTheme="minorHAnsi" w:cstheme="minorHAnsi"/>
          <w:b/>
          <w:sz w:val="28"/>
          <w:szCs w:val="28"/>
        </w:rPr>
        <w:t xml:space="preserve">accesului la procesul de invatare in mediul online in cadrul SCOLII GIMNAZIALE NR. 1 ORAS </w:t>
      </w: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>BALS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 xml:space="preserve">, </w:t>
      </w:r>
      <w:r w:rsidR="00D71282" w:rsidRPr="008504B8">
        <w:rPr>
          <w:rStyle w:val="Heading3"/>
          <w:rFonts w:asciiTheme="minorHAnsi" w:hAnsiTheme="minorHAnsi" w:cstheme="minorHAnsi"/>
          <w:b/>
          <w:sz w:val="28"/>
          <w:szCs w:val="28"/>
        </w:rPr>
        <w:t>SMIS  144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>281</w:t>
      </w:r>
    </w:p>
    <w:p w14:paraId="69167D47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sz w:val="22"/>
          <w:szCs w:val="22"/>
          <w:lang w:val="ro-RO"/>
        </w:rPr>
      </w:pPr>
    </w:p>
    <w:p w14:paraId="1ED0F8B1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p w14:paraId="51E1675B" w14:textId="77777777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3D77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Tipul materialului: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Comunicat de presă </w:t>
      </w:r>
    </w:p>
    <w:p w14:paraId="4F46EBB8" w14:textId="77777777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p w14:paraId="59D4CF60" w14:textId="252ECDDC" w:rsidR="00D2732C" w:rsidRDefault="00D71282" w:rsidP="00D2732C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Titlul proiectului: </w:t>
      </w:r>
      <w:proofErr w:type="spellStart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Imbunatatirea</w:t>
      </w:r>
      <w:proofErr w:type="spellEnd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accesului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la </w:t>
      </w:r>
      <w:proofErr w:type="spellStart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procesul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de </w:t>
      </w:r>
      <w:proofErr w:type="spellStart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invatare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in </w:t>
      </w:r>
      <w:proofErr w:type="spellStart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mediul</w:t>
      </w:r>
      <w:proofErr w:type="spellEnd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online in </w:t>
      </w:r>
      <w:proofErr w:type="spellStart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cadrul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SCOLII GIMNAZIALE NR. 1 ORAS BALS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</w:t>
      </w:r>
    </w:p>
    <w:p w14:paraId="685686E2" w14:textId="4AB135DD" w:rsidR="00D71282" w:rsidRPr="003D77B8" w:rsidRDefault="00D71282" w:rsidP="00D2732C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Numele beneficiarului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  <w:r w:rsidR="00BC0A81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SCOALA GIMNAZIALA </w:t>
      </w:r>
      <w:r w:rsidR="00802259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NR.1 </w:t>
      </w:r>
      <w:r w:rsidR="00BC0A81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ORAS </w:t>
      </w:r>
      <w:r w:rsidR="00802259">
        <w:rPr>
          <w:rFonts w:asciiTheme="minorHAnsi" w:hAnsiTheme="minorHAnsi" w:cstheme="minorHAnsi"/>
          <w:color w:val="000000"/>
          <w:sz w:val="22"/>
          <w:szCs w:val="22"/>
          <w:lang w:val="ro-RO"/>
        </w:rPr>
        <w:t>BALS</w:t>
      </w:r>
    </w:p>
    <w:p w14:paraId="5A816D6F" w14:textId="77777777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3250134B" w14:textId="6CD3BA13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O</w:t>
      </w:r>
      <w:proofErr w:type="spellStart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biectiv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ul</w:t>
      </w:r>
      <w:proofErr w:type="spellEnd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 xml:space="preserve"> proiectului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</w:p>
    <w:p w14:paraId="4DCAD595" w14:textId="67EAC1D6" w:rsidR="00D71282" w:rsidRDefault="00D71282" w:rsidP="00D71282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Obiectivul general al proiectului il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reprezintă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îmbunătățirea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infrastructurii TIC in domeniul e-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educație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cu scopul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accesibilizării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procesului de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învățare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in mediul online</w:t>
      </w:r>
    </w:p>
    <w:p w14:paraId="37ABA5F8" w14:textId="77777777" w:rsidR="00CF18A3" w:rsidRPr="003D77B8" w:rsidRDefault="00CF18A3" w:rsidP="00D71282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</w:p>
    <w:p w14:paraId="3D0E7725" w14:textId="11BB9E78" w:rsidR="00D71282" w:rsidRDefault="00D71282" w:rsidP="00802259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  <w:r w:rsidRPr="003D77B8">
        <w:rPr>
          <w:rFonts w:asciiTheme="minorHAnsi" w:hAnsiTheme="minorHAnsi" w:cstheme="minorHAnsi"/>
          <w:b/>
          <w:color w:val="000000"/>
          <w:sz w:val="22"/>
          <w:szCs w:val="22"/>
          <w:lang w:val="ro-RO" w:eastAsia="en-US"/>
        </w:rPr>
        <w:t xml:space="preserve">Rezultate: 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Dotarea cu echipamente mobile din domeniul tehnologiei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informației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de tipul tabletelor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școlare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pentru elevi,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in numar de 209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precum si a altor echipamente/ dispozitive electronice precum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21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de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laptopuri, 14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Sistem All-In-One, 14 camere web conferinta, 14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proiectoare si 14 ecrane de proiectie, 14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routere wireless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, 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sistem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management pentru 209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dispzitive si 14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table interactive necesare desfasurarii activitatii didactice in unitatea de invatamant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, astfel incat sa se asigure in bune conditii desfasurarea activitatilor didactice in-line.</w:t>
      </w:r>
    </w:p>
    <w:p w14:paraId="7BAF09B2" w14:textId="77777777" w:rsidR="00802259" w:rsidRPr="00802259" w:rsidRDefault="00802259" w:rsidP="00802259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</w:p>
    <w:p w14:paraId="7970A059" w14:textId="6BD43EFF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Valoarea totala a proiectului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 xml:space="preserve">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671.447,57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Lei</w:t>
      </w:r>
    </w:p>
    <w:p w14:paraId="70C473C2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3B99DC60" w14:textId="46478150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color w:val="000000"/>
          <w:sz w:val="22"/>
          <w:szCs w:val="22"/>
          <w:lang w:val="ro-RO"/>
        </w:rPr>
      </w:pPr>
      <w:proofErr w:type="spellStart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Finantarea</w:t>
      </w:r>
      <w:proofErr w:type="spellEnd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 xml:space="preserve"> </w:t>
      </w:r>
      <w:proofErr w:type="spellStart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nerambursabila</w:t>
      </w:r>
      <w:proofErr w:type="spellEnd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 xml:space="preserve">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671.447,57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Lei, din care valoarea eligibila din FEDR: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>570.730,44</w:t>
      </w:r>
      <w:r w:rsidR="00802259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 lei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 si valoarea eligibila din bugetul </w:t>
      </w:r>
      <w:r w:rsidR="008504B8"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național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>100.717,13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 lei</w:t>
      </w:r>
    </w:p>
    <w:p w14:paraId="18A8354E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0811B06E" w14:textId="2B62100A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D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ata începerii şi finalizării proiectului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2</w:t>
      </w:r>
      <w:r w:rsidR="00144744">
        <w:rPr>
          <w:rFonts w:asciiTheme="minorHAnsi" w:hAnsiTheme="minorHAnsi" w:cstheme="minorHAnsi"/>
          <w:color w:val="000000"/>
          <w:sz w:val="22"/>
          <w:szCs w:val="22"/>
          <w:lang w:val="ro-RO"/>
        </w:rPr>
        <w:t>2.09.2021 – 22</w:t>
      </w:r>
      <w:r w:rsidR="000226E6">
        <w:rPr>
          <w:rFonts w:asciiTheme="minorHAnsi" w:hAnsiTheme="minorHAnsi" w:cstheme="minorHAnsi"/>
          <w:color w:val="000000"/>
          <w:sz w:val="22"/>
          <w:szCs w:val="22"/>
          <w:lang w:val="ro-RO"/>
        </w:rPr>
        <w:t>.09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.2022</w:t>
      </w:r>
    </w:p>
    <w:p w14:paraId="29AA1D31" w14:textId="7344A994" w:rsidR="00D71282" w:rsidRPr="003D77B8" w:rsidRDefault="00F37946" w:rsidP="00F37946">
      <w:pPr>
        <w:pStyle w:val="PlainText"/>
        <w:tabs>
          <w:tab w:val="left" w:pos="8067"/>
        </w:tabs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ab/>
      </w:r>
    </w:p>
    <w:p w14:paraId="7E2EA13C" w14:textId="77E03AF2" w:rsidR="00D71282" w:rsidRPr="003D77B8" w:rsidRDefault="00D71282" w:rsidP="00D71282">
      <w:pPr>
        <w:pStyle w:val="PlainText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C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odul MySMIS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en-US"/>
        </w:rPr>
        <w:t>144</w:t>
      </w:r>
      <w:r w:rsidR="00144744">
        <w:rPr>
          <w:rFonts w:asciiTheme="minorHAnsi" w:hAnsiTheme="minorHAnsi" w:cstheme="minorHAnsi"/>
          <w:color w:val="000000"/>
          <w:sz w:val="22"/>
          <w:szCs w:val="22"/>
          <w:lang w:val="en-US"/>
        </w:rPr>
        <w:t>895</w:t>
      </w:r>
    </w:p>
    <w:p w14:paraId="4DE24E60" w14:textId="15A0591A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32A9B2EF" w14:textId="6CDFC149" w:rsidR="00634285" w:rsidRPr="009D5298" w:rsidRDefault="00D71282" w:rsidP="00791470">
      <w:pPr>
        <w:spacing w:line="397" w:lineRule="exact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Proiect cofinanţat din Fondul </w:t>
      </w:r>
      <w:r w:rsidR="00791470"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European de </w:t>
      </w:r>
      <w:r w:rsidR="008504B8">
        <w:rPr>
          <w:rFonts w:asciiTheme="minorHAnsi" w:eastAsia="Times New Roman" w:hAnsiTheme="minorHAnsi" w:cstheme="minorHAnsi"/>
          <w:b/>
          <w:bCs/>
          <w:sz w:val="22"/>
          <w:szCs w:val="22"/>
        </w:rPr>
        <w:t>D</w:t>
      </w:r>
      <w:r w:rsidR="00791470"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>ezvoltare Regionala</w:t>
      </w:r>
      <w:r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prin Programul Operaţional </w:t>
      </w:r>
      <w:r w:rsidR="008504B8">
        <w:rPr>
          <w:rFonts w:asciiTheme="minorHAnsi" w:eastAsia="Times New Roman" w:hAnsiTheme="minorHAnsi" w:cstheme="minorHAnsi"/>
          <w:b/>
          <w:bCs/>
          <w:sz w:val="22"/>
          <w:szCs w:val="22"/>
        </w:rPr>
        <w:t>C</w:t>
      </w:r>
      <w:r w:rsidR="00791470"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>ompetitivitate</w:t>
      </w:r>
      <w:r w:rsidR="00555EEB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2014 - 2020</w:t>
      </w:r>
    </w:p>
    <w:p w14:paraId="4E9586D1" w14:textId="3CC8E2AF" w:rsidR="008504B8" w:rsidRDefault="008504B8" w:rsidP="00D2732C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Date contact:</w:t>
      </w:r>
    </w:p>
    <w:p w14:paraId="7E4577FF" w14:textId="0DDE1BFE" w:rsidR="008504B8" w:rsidRDefault="001D3991" w:rsidP="00D2732C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Scoala Gimnaziala </w:t>
      </w:r>
      <w:r w:rsidR="00802259">
        <w:rPr>
          <w:rFonts w:asciiTheme="minorHAnsi" w:eastAsia="Times New Roman" w:hAnsiTheme="minorHAnsi" w:cstheme="minorHAnsi"/>
        </w:rPr>
        <w:t xml:space="preserve">Nr.1 </w:t>
      </w:r>
      <w:r>
        <w:rPr>
          <w:rFonts w:asciiTheme="minorHAnsi" w:eastAsia="Times New Roman" w:hAnsiTheme="minorHAnsi" w:cstheme="minorHAnsi"/>
        </w:rPr>
        <w:t xml:space="preserve">oras </w:t>
      </w:r>
      <w:r w:rsidR="00802259">
        <w:rPr>
          <w:rFonts w:asciiTheme="minorHAnsi" w:eastAsia="Times New Roman" w:hAnsiTheme="minorHAnsi" w:cstheme="minorHAnsi"/>
        </w:rPr>
        <w:t>Bals</w:t>
      </w:r>
    </w:p>
    <w:p w14:paraId="4348903D" w14:textId="2442F250" w:rsidR="003D77B8" w:rsidRPr="008504B8" w:rsidRDefault="003D77B8" w:rsidP="00D2732C">
      <w:pPr>
        <w:rPr>
          <w:rFonts w:asciiTheme="minorHAnsi" w:eastAsia="Times New Roman" w:hAnsiTheme="minorHAnsi" w:cstheme="minorHAnsi"/>
        </w:rPr>
      </w:pPr>
      <w:r w:rsidRPr="008504B8">
        <w:rPr>
          <w:rFonts w:asciiTheme="minorHAnsi" w:eastAsia="Times New Roman" w:hAnsiTheme="minorHAnsi" w:cstheme="minorHAnsi"/>
        </w:rPr>
        <w:t xml:space="preserve">Director:  </w:t>
      </w:r>
      <w:r w:rsidR="001D3991">
        <w:rPr>
          <w:rFonts w:asciiTheme="minorHAnsi" w:eastAsia="Times New Roman" w:hAnsiTheme="minorHAnsi" w:cstheme="minorHAnsi"/>
        </w:rPr>
        <w:t>Ariciu Mihaela-Ionela</w:t>
      </w:r>
    </w:p>
    <w:p w14:paraId="4CC86249" w14:textId="25F8DAA2" w:rsidR="003D77B8" w:rsidRPr="008504B8" w:rsidRDefault="003D77B8" w:rsidP="00802259">
      <w:pPr>
        <w:rPr>
          <w:rFonts w:asciiTheme="minorHAnsi" w:eastAsia="Times New Roman" w:hAnsiTheme="minorHAnsi" w:cstheme="minorHAnsi"/>
        </w:rPr>
      </w:pPr>
      <w:r w:rsidRPr="008504B8">
        <w:rPr>
          <w:rFonts w:asciiTheme="minorHAnsi" w:eastAsia="Times New Roman" w:hAnsiTheme="minorHAnsi" w:cstheme="minorHAnsi"/>
        </w:rPr>
        <w:t>Adresa:</w:t>
      </w:r>
      <w:r w:rsidRPr="008504B8">
        <w:t xml:space="preserve"> </w:t>
      </w:r>
      <w:r w:rsidR="00802259">
        <w:t xml:space="preserve">strada </w:t>
      </w:r>
      <w:r w:rsidR="001D3991">
        <w:rPr>
          <w:rFonts w:asciiTheme="minorHAnsi" w:eastAsia="Times New Roman" w:hAnsiTheme="minorHAnsi" w:cstheme="minorHAnsi"/>
        </w:rPr>
        <w:t>Ciresului, nr. 26</w:t>
      </w:r>
      <w:r w:rsidR="00802259" w:rsidRPr="00802259">
        <w:rPr>
          <w:rFonts w:asciiTheme="minorHAnsi" w:eastAsia="Times New Roman" w:hAnsiTheme="minorHAnsi" w:cstheme="minorHAnsi"/>
        </w:rPr>
        <w:t>,</w:t>
      </w:r>
      <w:r w:rsidR="00802259">
        <w:rPr>
          <w:rFonts w:asciiTheme="minorHAnsi" w:eastAsia="Times New Roman" w:hAnsiTheme="minorHAnsi" w:cstheme="minorHAnsi"/>
        </w:rPr>
        <w:t xml:space="preserve"> </w:t>
      </w:r>
      <w:r w:rsidR="00802259" w:rsidRPr="00802259">
        <w:rPr>
          <w:rFonts w:asciiTheme="minorHAnsi" w:eastAsia="Times New Roman" w:hAnsiTheme="minorHAnsi" w:cstheme="minorHAnsi"/>
        </w:rPr>
        <w:t xml:space="preserve">Localitate Oras Bals, </w:t>
      </w:r>
      <w:r w:rsidR="00802259">
        <w:rPr>
          <w:rFonts w:asciiTheme="minorHAnsi" w:eastAsia="Times New Roman" w:hAnsiTheme="minorHAnsi" w:cstheme="minorHAnsi"/>
        </w:rPr>
        <w:t xml:space="preserve">jud. </w:t>
      </w:r>
      <w:r w:rsidR="00802259" w:rsidRPr="00802259">
        <w:rPr>
          <w:rFonts w:asciiTheme="minorHAnsi" w:eastAsia="Times New Roman" w:hAnsiTheme="minorHAnsi" w:cstheme="minorHAnsi"/>
        </w:rPr>
        <w:t>Olt, Ro</w:t>
      </w:r>
      <w:r w:rsidR="00802259">
        <w:rPr>
          <w:rFonts w:asciiTheme="minorHAnsi" w:eastAsia="Times New Roman" w:hAnsiTheme="minorHAnsi" w:cstheme="minorHAnsi"/>
        </w:rPr>
        <w:t>ma</w:t>
      </w:r>
      <w:r w:rsidR="00802259" w:rsidRPr="00802259">
        <w:rPr>
          <w:rFonts w:asciiTheme="minorHAnsi" w:eastAsia="Times New Roman" w:hAnsiTheme="minorHAnsi" w:cstheme="minorHAnsi"/>
        </w:rPr>
        <w:t>nia</w:t>
      </w:r>
    </w:p>
    <w:p w14:paraId="0F52D93C" w14:textId="1F098965" w:rsidR="008504B8" w:rsidRDefault="003D77B8" w:rsidP="00D2732C">
      <w:r w:rsidRPr="008504B8">
        <w:rPr>
          <w:rFonts w:asciiTheme="minorHAnsi" w:eastAsia="Times New Roman" w:hAnsiTheme="minorHAnsi" w:cstheme="minorHAnsi"/>
        </w:rPr>
        <w:t>Email:</w:t>
      </w:r>
      <w:r w:rsidRPr="008504B8">
        <w:t xml:space="preserve"> </w:t>
      </w:r>
      <w:r w:rsidR="001D3991">
        <w:t>scoalanr1bals</w:t>
      </w:r>
      <w:r w:rsidR="00802259" w:rsidRPr="00802259">
        <w:t>@yahoo.com</w:t>
      </w:r>
      <w:r w:rsidRPr="008504B8">
        <w:rPr>
          <w:rFonts w:asciiTheme="minorHAnsi" w:eastAsia="Times New Roman" w:hAnsiTheme="minorHAnsi" w:cstheme="minorHAnsi"/>
        </w:rPr>
        <w:t>, Tel:</w:t>
      </w:r>
      <w:r w:rsidR="00802259" w:rsidRPr="00802259">
        <w:t xml:space="preserve"> </w:t>
      </w:r>
      <w:r w:rsidR="001D3991">
        <w:rPr>
          <w:rFonts w:asciiTheme="minorHAnsi" w:eastAsia="Times New Roman" w:hAnsiTheme="minorHAnsi" w:cstheme="minorHAnsi"/>
        </w:rPr>
        <w:t>0249.451.34</w:t>
      </w:r>
      <w:r w:rsidR="00802259" w:rsidRPr="00802259">
        <w:rPr>
          <w:rFonts w:asciiTheme="minorHAnsi" w:eastAsia="Times New Roman" w:hAnsiTheme="minorHAnsi" w:cstheme="minorHAnsi"/>
        </w:rPr>
        <w:t>7</w:t>
      </w:r>
      <w:r w:rsidR="00432D75">
        <w:t xml:space="preserve"> </w:t>
      </w:r>
    </w:p>
    <w:p w14:paraId="043FE1A3" w14:textId="77777777" w:rsidR="00D2732C" w:rsidRPr="008504B8" w:rsidRDefault="00D2732C" w:rsidP="008504B8">
      <w:pPr>
        <w:spacing w:line="397" w:lineRule="exact"/>
        <w:rPr>
          <w:rFonts w:asciiTheme="minorHAnsi" w:eastAsia="Times New Roman" w:hAnsiTheme="minorHAnsi" w:cstheme="minorHAnsi"/>
        </w:rPr>
      </w:pPr>
    </w:p>
    <w:sectPr w:rsidR="00D2732C" w:rsidRPr="008504B8" w:rsidSect="00F379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3696B" w14:textId="77777777" w:rsidR="00C468E0" w:rsidRDefault="00C468E0" w:rsidP="00AB1717">
      <w:r>
        <w:separator/>
      </w:r>
    </w:p>
  </w:endnote>
  <w:endnote w:type="continuationSeparator" w:id="0">
    <w:p w14:paraId="2547979E" w14:textId="77777777" w:rsidR="00C468E0" w:rsidRDefault="00C468E0" w:rsidP="00AB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5D86A" w14:textId="77777777" w:rsidR="00F32AE9" w:rsidRDefault="00F32A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C994" w14:textId="23F5063F" w:rsidR="009D5298" w:rsidRDefault="00F37946" w:rsidP="009D5298">
    <w:pPr>
      <w:tabs>
        <w:tab w:val="left" w:pos="1160"/>
        <w:tab w:val="center" w:pos="4536"/>
      </w:tabs>
      <w:rPr>
        <w:rFonts w:ascii="Times New Roman" w:eastAsia="Times New Roman" w:hAnsi="Times New Roman" w:cs="Times New Roman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818E25" wp14:editId="58C2C76B">
          <wp:simplePos x="0" y="0"/>
          <wp:positionH relativeFrom="page">
            <wp:posOffset>101600</wp:posOffset>
          </wp:positionH>
          <wp:positionV relativeFrom="paragraph">
            <wp:posOffset>614045</wp:posOffset>
          </wp:positionV>
          <wp:extent cx="7416165" cy="273050"/>
          <wp:effectExtent l="0" t="0" r="635" b="0"/>
          <wp:wrapSquare wrapText="bothSides"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unga comunicat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165" cy="27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5298">
      <w:rPr>
        <w:rFonts w:ascii="Times New Roman" w:eastAsia="Times New Roman" w:hAnsi="Times New Roman" w:cs="Times New Roman"/>
        <w:sz w:val="24"/>
        <w:szCs w:val="24"/>
        <w:lang w:eastAsia="en-US"/>
      </w:rPr>
      <w:tab/>
    </w:r>
    <w:r w:rsidR="009D5298">
      <w:rPr>
        <w:rFonts w:ascii="Times New Roman" w:eastAsia="Times New Roman" w:hAnsi="Times New Roman" w:cs="Times New Roman"/>
        <w:sz w:val="24"/>
        <w:szCs w:val="24"/>
        <w:lang w:eastAsia="en-US"/>
      </w:rPr>
      <w:tab/>
    </w:r>
  </w:p>
  <w:p w14:paraId="0AF6FFC2" w14:textId="1F8F3B6D" w:rsidR="009D5298" w:rsidRDefault="009D5298" w:rsidP="009D5298">
    <w:pPr>
      <w:tabs>
        <w:tab w:val="left" w:pos="1160"/>
        <w:tab w:val="center" w:pos="4536"/>
      </w:tabs>
      <w:jc w:val="center"/>
      <w:rPr>
        <w:rFonts w:ascii="Times New Roman" w:eastAsia="Times New Roman" w:hAnsi="Times New Roman" w:cs="Times New Roman"/>
        <w:sz w:val="24"/>
        <w:szCs w:val="24"/>
        <w:lang w:val="en-US" w:eastAsia="en-US"/>
      </w:rPr>
    </w:pPr>
  </w:p>
  <w:p w14:paraId="67AA5234" w14:textId="7806C599" w:rsidR="00AB1717" w:rsidRPr="00555EEB" w:rsidRDefault="009D5298" w:rsidP="00F37946">
    <w:pPr>
      <w:tabs>
        <w:tab w:val="left" w:pos="1160"/>
        <w:tab w:val="center" w:pos="4536"/>
      </w:tabs>
      <w:jc w:val="center"/>
      <w:rPr>
        <w:rFonts w:asciiTheme="minorHAnsi" w:eastAsia="Times New Roman" w:hAnsiTheme="minorHAnsi" w:cstheme="minorHAnsi"/>
        <w:b/>
        <w:bCs/>
        <w:sz w:val="24"/>
        <w:szCs w:val="24"/>
        <w:lang w:eastAsia="en-US"/>
      </w:rPr>
    </w:pPr>
    <w:proofErr w:type="spellStart"/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Competi</w:t>
    </w:r>
    <w:r w:rsidR="00F32AE9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ti</w:t>
    </w:r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vi</w:t>
    </w:r>
    <w:proofErr w:type="spellEnd"/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 xml:space="preserve"> împreun</w:t>
    </w:r>
    <w:r w:rsidRPr="00555EEB">
      <w:rPr>
        <w:rFonts w:asciiTheme="minorHAnsi" w:eastAsia="Times New Roman" w:hAnsiTheme="minorHAnsi" w:cstheme="minorHAnsi"/>
        <w:b/>
        <w:bCs/>
        <w:sz w:val="24"/>
        <w:szCs w:val="24"/>
        <w:lang w:eastAsia="en-US"/>
      </w:rPr>
      <w:t>ă</w:t>
    </w:r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3A9" w14:textId="77777777" w:rsidR="00F32AE9" w:rsidRDefault="00F32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60C5F" w14:textId="77777777" w:rsidR="00C468E0" w:rsidRDefault="00C468E0" w:rsidP="00AB1717">
      <w:r>
        <w:separator/>
      </w:r>
    </w:p>
  </w:footnote>
  <w:footnote w:type="continuationSeparator" w:id="0">
    <w:p w14:paraId="5C30272F" w14:textId="77777777" w:rsidR="00C468E0" w:rsidRDefault="00C468E0" w:rsidP="00AB1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C76D" w14:textId="77777777" w:rsidR="00F32AE9" w:rsidRDefault="00F32A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19E2" w14:textId="77777777" w:rsidR="00F32AE9" w:rsidRDefault="00F32A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8FA0" w14:textId="77777777" w:rsidR="00F32AE9" w:rsidRDefault="00F32A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7E"/>
    <w:rsid w:val="000226E6"/>
    <w:rsid w:val="000C2E11"/>
    <w:rsid w:val="000E2DE4"/>
    <w:rsid w:val="000F3DAC"/>
    <w:rsid w:val="000F4924"/>
    <w:rsid w:val="00144744"/>
    <w:rsid w:val="001D3991"/>
    <w:rsid w:val="001E122F"/>
    <w:rsid w:val="001E65EA"/>
    <w:rsid w:val="001F0CE4"/>
    <w:rsid w:val="002035FB"/>
    <w:rsid w:val="00225B73"/>
    <w:rsid w:val="0023057F"/>
    <w:rsid w:val="00246A92"/>
    <w:rsid w:val="002C1977"/>
    <w:rsid w:val="002E226E"/>
    <w:rsid w:val="002E2DAE"/>
    <w:rsid w:val="003700DE"/>
    <w:rsid w:val="003B196B"/>
    <w:rsid w:val="003D77B8"/>
    <w:rsid w:val="0040230B"/>
    <w:rsid w:val="0040753E"/>
    <w:rsid w:val="00432D75"/>
    <w:rsid w:val="00435098"/>
    <w:rsid w:val="00474D39"/>
    <w:rsid w:val="00490160"/>
    <w:rsid w:val="004914E6"/>
    <w:rsid w:val="00555EEB"/>
    <w:rsid w:val="00574D74"/>
    <w:rsid w:val="00590816"/>
    <w:rsid w:val="005C2C1F"/>
    <w:rsid w:val="005E15B5"/>
    <w:rsid w:val="00620682"/>
    <w:rsid w:val="00634285"/>
    <w:rsid w:val="0068504E"/>
    <w:rsid w:val="006D53E3"/>
    <w:rsid w:val="006E2690"/>
    <w:rsid w:val="00791470"/>
    <w:rsid w:val="00797878"/>
    <w:rsid w:val="00802259"/>
    <w:rsid w:val="008058D7"/>
    <w:rsid w:val="00816E71"/>
    <w:rsid w:val="00842048"/>
    <w:rsid w:val="008504B8"/>
    <w:rsid w:val="008B77B4"/>
    <w:rsid w:val="008E68BA"/>
    <w:rsid w:val="008E7507"/>
    <w:rsid w:val="00950BCB"/>
    <w:rsid w:val="009D5298"/>
    <w:rsid w:val="00AA0560"/>
    <w:rsid w:val="00AB1717"/>
    <w:rsid w:val="00B975D8"/>
    <w:rsid w:val="00BC0A81"/>
    <w:rsid w:val="00BE2A09"/>
    <w:rsid w:val="00C063D5"/>
    <w:rsid w:val="00C35E30"/>
    <w:rsid w:val="00C36209"/>
    <w:rsid w:val="00C468E0"/>
    <w:rsid w:val="00C51CED"/>
    <w:rsid w:val="00C7407E"/>
    <w:rsid w:val="00CF18A3"/>
    <w:rsid w:val="00D075B2"/>
    <w:rsid w:val="00D2732C"/>
    <w:rsid w:val="00D66A9D"/>
    <w:rsid w:val="00D71282"/>
    <w:rsid w:val="00D73098"/>
    <w:rsid w:val="00DD0F36"/>
    <w:rsid w:val="00E4746D"/>
    <w:rsid w:val="00EA2C6B"/>
    <w:rsid w:val="00EB30BE"/>
    <w:rsid w:val="00EC532B"/>
    <w:rsid w:val="00EF53ED"/>
    <w:rsid w:val="00EF6BCB"/>
    <w:rsid w:val="00F32AE9"/>
    <w:rsid w:val="00F37946"/>
    <w:rsid w:val="00F40F4E"/>
    <w:rsid w:val="00F63D93"/>
    <w:rsid w:val="00F8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A3B5E8"/>
  <w15:docId w15:val="{742F29A3-8555-44EC-AA52-D2364F50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85"/>
    <w:rPr>
      <w:rFonts w:cs="Arial"/>
    </w:rPr>
  </w:style>
  <w:style w:type="paragraph" w:styleId="Heading4">
    <w:name w:val="heading 4"/>
    <w:basedOn w:val="Normal"/>
    <w:next w:val="Normal"/>
    <w:link w:val="Heading4Char"/>
    <w:qFormat/>
    <w:rsid w:val="00D71282"/>
    <w:pPr>
      <w:keepNext/>
      <w:outlineLvl w:val="3"/>
    </w:pPr>
    <w:rPr>
      <w:rFonts w:ascii="Trebuchet MS" w:eastAsia="Times New Roman" w:hAnsi="Trebuchet MS" w:cs="Times New Roman"/>
      <w:b/>
      <w:bCs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A056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717"/>
    <w:rPr>
      <w:rFonts w:cs="Arial"/>
    </w:rPr>
  </w:style>
  <w:style w:type="paragraph" w:styleId="Footer">
    <w:name w:val="footer"/>
    <w:basedOn w:val="Normal"/>
    <w:link w:val="FooterCha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717"/>
    <w:rPr>
      <w:rFonts w:cs="Arial"/>
    </w:rPr>
  </w:style>
  <w:style w:type="character" w:customStyle="1" w:styleId="Heading4Char">
    <w:name w:val="Heading 4 Char"/>
    <w:basedOn w:val="DefaultParagraphFont"/>
    <w:link w:val="Heading4"/>
    <w:rsid w:val="00D71282"/>
    <w:rPr>
      <w:rFonts w:ascii="Trebuchet MS" w:eastAsia="Times New Roman" w:hAnsi="Trebuchet MS"/>
      <w:b/>
      <w:bCs/>
      <w:sz w:val="24"/>
      <w:szCs w:val="24"/>
      <w:lang w:eastAsia="x-none"/>
    </w:rPr>
  </w:style>
  <w:style w:type="character" w:customStyle="1" w:styleId="Heading3">
    <w:name w:val="Heading #3"/>
    <w:rsid w:val="00D71282"/>
    <w:rPr>
      <w:rFonts w:ascii="Segoe UI" w:eastAsia="Segoe UI" w:hAnsi="Segoe UI" w:cs="Segoe UI"/>
      <w:b/>
      <w:bCs/>
      <w:i w:val="0"/>
      <w:iCs w:val="0"/>
      <w:smallCaps w:val="0"/>
      <w:strike w:val="0"/>
      <w:color w:val="23409A"/>
      <w:spacing w:val="0"/>
      <w:w w:val="100"/>
      <w:position w:val="0"/>
      <w:sz w:val="38"/>
      <w:szCs w:val="38"/>
      <w:u w:val="none"/>
      <w:lang w:val="ro-RO" w:eastAsia="ro-RO" w:bidi="ro-RO"/>
    </w:rPr>
  </w:style>
  <w:style w:type="paragraph" w:styleId="PlainText">
    <w:name w:val="Plain Text"/>
    <w:basedOn w:val="Normal"/>
    <w:link w:val="PlainTextChar"/>
    <w:uiPriority w:val="99"/>
    <w:unhideWhenUsed/>
    <w:rsid w:val="00D71282"/>
    <w:rPr>
      <w:rFonts w:ascii="Consolas" w:hAnsi="Consolas" w:cs="Times New Roman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D71282"/>
    <w:rPr>
      <w:rFonts w:ascii="Consolas" w:hAnsi="Consolas"/>
      <w:sz w:val="21"/>
      <w:szCs w:val="21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3D77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7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dum\Documents\bussines\MFE\Manual%20Identitate%20Vizuala\Comunicat%20de%20Presa_MFE_Format%20editabil\Comunicat%20de%20Presa_MFE_Versiuni%20Editabile\Comunicat%20de%20Presa_Sabloane_MFE\Comunicat%20de%20Presa_MFE(Sigla%20GOV%20Mijloc+P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672E7E476C4F9D9169071BF1DFE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E965-BDF2-4358-A162-D44D64A41961}"/>
      </w:docPartPr>
      <w:docPartBody>
        <w:p w:rsidR="005B65AC" w:rsidRDefault="00270263">
          <w:pPr>
            <w:pStyle w:val="9E672E7E476C4F9D9169071BF1DFE74C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263"/>
    <w:rsid w:val="00164F53"/>
    <w:rsid w:val="002307A9"/>
    <w:rsid w:val="00270263"/>
    <w:rsid w:val="005B65AC"/>
    <w:rsid w:val="005C2C1F"/>
    <w:rsid w:val="005F3250"/>
    <w:rsid w:val="00722EBC"/>
    <w:rsid w:val="007F264D"/>
    <w:rsid w:val="00985FC8"/>
    <w:rsid w:val="00A6128D"/>
    <w:rsid w:val="00C471B7"/>
    <w:rsid w:val="00C73574"/>
    <w:rsid w:val="00DF1585"/>
    <w:rsid w:val="00E06591"/>
    <w:rsid w:val="00F7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Pr>
      <w:color w:val="808080"/>
    </w:rPr>
  </w:style>
  <w:style w:type="paragraph" w:customStyle="1" w:styleId="9E672E7E476C4F9D9169071BF1DFE74C">
    <w:name w:val="9E672E7E476C4F9D9169071BF1DFE7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B1A67-DFC5-4B64-9155-69FF85BA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Comunicat de Presa_MFE(Sigla GOV Mijloc+Pr</Template>
  <TotalTime>0</TotalTime>
  <Pages>1</Pages>
  <Words>260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acdum</dc:creator>
  <cp:keywords/>
  <dc:description/>
  <cp:lastModifiedBy>SCOALA GIMNAZIALA NR.1 BALS</cp:lastModifiedBy>
  <cp:revision>2</cp:revision>
  <cp:lastPrinted>2021-06-15T10:36:00Z</cp:lastPrinted>
  <dcterms:created xsi:type="dcterms:W3CDTF">2026-03-16T08:35:00Z</dcterms:created>
  <dcterms:modified xsi:type="dcterms:W3CDTF">2026-03-16T08:35:00Z</dcterms:modified>
</cp:coreProperties>
</file>